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1AAE1" w14:textId="4F165F28" w:rsidR="00BE16D3" w:rsidRPr="00DC67AF" w:rsidRDefault="007C5E39" w:rsidP="00DC67AF">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3B7904A8" wp14:editId="2545100A">
            <wp:simplePos x="0" y="0"/>
            <wp:positionH relativeFrom="page">
              <wp:align>right</wp:align>
            </wp:positionH>
            <wp:positionV relativeFrom="page">
              <wp:align>top</wp:align>
            </wp:positionV>
            <wp:extent cx="7751928" cy="10037486"/>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1928" cy="10037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983D803" wp14:editId="23D0A720">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C9B13D"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bookmarkStart w:id="0" w:name="_Hlk218086069"/>
    </w:p>
    <w:bookmarkEnd w:id="0"/>
    <w:p w14:paraId="452538E7" w14:textId="77777777" w:rsidR="00BE16D3" w:rsidRPr="00BE16D3" w:rsidRDefault="00BE16D3" w:rsidP="00BE16D3">
      <w:pPr>
        <w:spacing w:line="247" w:lineRule="auto"/>
        <w:jc w:val="center"/>
        <w:outlineLvl w:val="0"/>
        <w:rPr>
          <w:rFonts w:eastAsia="Times New Roman"/>
          <w:b/>
          <w:bCs/>
          <w:kern w:val="36"/>
          <w:sz w:val="32"/>
          <w:szCs w:val="32"/>
        </w:rPr>
      </w:pPr>
      <w:r w:rsidRPr="00BE16D3">
        <w:rPr>
          <w:rFonts w:eastAsia="Times New Roman"/>
          <w:b/>
          <w:bCs/>
          <w:kern w:val="36"/>
          <w:sz w:val="32"/>
          <w:szCs w:val="32"/>
        </w:rPr>
        <w:lastRenderedPageBreak/>
        <w:t>James 1 Teaching Points and Bible Study Questions</w:t>
      </w:r>
    </w:p>
    <w:p w14:paraId="4004D47A" w14:textId="2482A7CA"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Embrace Trials with Joy</w:t>
      </w:r>
    </w:p>
    <w:p w14:paraId="14582F01"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Life is full of challenges, but James 1:2 encourages us to "consider it pure joy, my brothers, when you encounter trials of many kinds." Trials are opportunities for growth, refining our faith and character. Embracing them with joy transforms our perspective, allowing us to see God's hand at work in our lives.</w:t>
      </w:r>
    </w:p>
    <w:p w14:paraId="160FF54F"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find joy in trials when facing difficult situations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trials with joy can strengthen your faith and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a joyful attitude during challenging times? </w:t>
      </w:r>
    </w:p>
    <w:p w14:paraId="7D429729"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Develop Perseverance</w:t>
      </w:r>
    </w:p>
    <w:p w14:paraId="7EADFA53"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1:3-4 reminds us that "the testing of your faith develops perseverance." Perseverance is like a spiritual muscle that strengthens with use. As we endure, we become mature and complete, lacking nothing. This resilience equips us to face future challenges with confidence and grace.</w:t>
      </w:r>
    </w:p>
    <w:p w14:paraId="73693ADC"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facing trials help you develop perseverance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essential for spiritual growth and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perseverance during challenging times? </w:t>
      </w:r>
    </w:p>
    <w:p w14:paraId="170F0E58"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283C03"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3A2FDD30" w14:textId="77777777" w:rsidR="00BE16D3" w:rsidRDefault="00BE16D3" w:rsidP="00BE16D3">
      <w:pPr>
        <w:spacing w:line="247" w:lineRule="auto"/>
        <w:rPr>
          <w:rFonts w:eastAsia="Times New Roman"/>
          <w:b/>
          <w:bCs/>
          <w:kern w:val="0"/>
          <w:sz w:val="21"/>
          <w:szCs w:val="21"/>
        </w:rPr>
      </w:pPr>
    </w:p>
    <w:p w14:paraId="2703FBBD" w14:textId="3A932644"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Seek Wisdom from God</w:t>
      </w:r>
    </w:p>
    <w:p w14:paraId="5EDD5833"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When you're unsure of the path forward, James 1:5 offers a simple solution: "If any of you lacks wisdom, let him ask of God, who gives generously to all without finding fault, and it will be given to him." God is eager to provide guidance, and all we need to do is ask with a sincere heart.</w:t>
      </w:r>
    </w:p>
    <w:p w14:paraId="6C8D94DC"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actively seek God's wisdom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wisdom from God is essential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wisdom over your own understanding? </w:t>
      </w:r>
    </w:p>
    <w:p w14:paraId="0E94B130"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Ask in Faith, Without Doubt</w:t>
      </w:r>
    </w:p>
    <w:p w14:paraId="795E3C40"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Faith is the foundation of our relationship with God. James 1:6-7 instructs us to "ask in faith, without doubting," because doubt can hinder our prayers. Trusting in God's promises and His ability to provide strengthens our faith and aligns our hearts with His will.</w:t>
      </w:r>
    </w:p>
    <w:p w14:paraId="2F3A5DD6"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strengthen your faith to minimize doubt when seeking wisdom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doubt affects the outcome of your prayers and requests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maintain faith when facing uncertainty or challenges? </w:t>
      </w:r>
    </w:p>
    <w:p w14:paraId="5406D63B"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582E0E"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630458A8" w14:textId="77777777" w:rsidR="00BE16D3" w:rsidRDefault="00BE16D3" w:rsidP="00BE16D3">
      <w:pPr>
        <w:spacing w:line="247" w:lineRule="auto"/>
        <w:rPr>
          <w:rFonts w:eastAsia="Times New Roman"/>
          <w:b/>
          <w:bCs/>
          <w:kern w:val="0"/>
          <w:sz w:val="21"/>
          <w:szCs w:val="21"/>
        </w:rPr>
      </w:pPr>
    </w:p>
    <w:p w14:paraId="6D2E9482" w14:textId="778922AE"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Understand the Transience of Wealth</w:t>
      </w:r>
    </w:p>
    <w:p w14:paraId="2F044127"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1:9-11 teaches us about the fleeting nature of worldly riches. The lowly brother should take pride in his high position, and the rich in his low position, because wealth can fade like a flower in the field. True riches are found in our relationship with God, not in material possessions.</w:t>
      </w:r>
    </w:p>
    <w:p w14:paraId="4469D378" w14:textId="3B00E321"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understanding wealth's transience influence your financial decisions and priorities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James emphasizes the fleeting nature of riches in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values aren't swayed by temporary wealth?</w:t>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Blessing of Endurance</w:t>
      </w:r>
    </w:p>
    <w:p w14:paraId="2AE27132"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Endurance is a blessing, as James 1:12 states: "Blessed is the man who perseveres under trial, because when he has stood the test, he will receive the crown of life that God has promised to those who love Him." Our endurance is rewarded with eternal life, a promise that fuels our perseverance.</w:t>
      </w:r>
    </w:p>
    <w:p w14:paraId="4C1D5365"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enduring trials strengthen your faith and character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endurance is considered a blessing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endurance in your spiritual journey? </w:t>
      </w:r>
    </w:p>
    <w:p w14:paraId="03621209"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6C9702"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2A96AB0C" w14:textId="77777777" w:rsidR="00BE16D3" w:rsidRDefault="00BE16D3" w:rsidP="00BE16D3">
      <w:pPr>
        <w:spacing w:line="247" w:lineRule="auto"/>
        <w:rPr>
          <w:rFonts w:eastAsia="Times New Roman"/>
          <w:b/>
          <w:bCs/>
          <w:kern w:val="0"/>
          <w:sz w:val="21"/>
          <w:szCs w:val="21"/>
        </w:rPr>
      </w:pPr>
    </w:p>
    <w:p w14:paraId="1C15276E" w14:textId="54E9DB80"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Understand the Source of Temptation</w:t>
      </w:r>
    </w:p>
    <w:p w14:paraId="7296635A"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Temptation is a part of life, but James 1:13-14 clarifies that "God cannot be tempted by evil, nor does He tempt anyone." Instead, temptation arises from our own desires. Recognizing this helps us take responsibility for our actions and seek God's strength to overcome.</w:t>
      </w:r>
    </w:p>
    <w:p w14:paraId="0E6E5CF9"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recognizing the source of temptation help you make better choices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personal desires is crucial in overcoming temptation?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resist temptation when it arises? </w:t>
      </w:r>
    </w:p>
    <w:p w14:paraId="3AF177E0"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the Goodness of God</w:t>
      </w:r>
    </w:p>
    <w:p w14:paraId="5C90A7C9"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Every good and perfect gift comes from above, as James 1:17 reminds us. God is the source of all goodness, and His gifts are constant and unwavering. By focusing on His blessings, we cultivate gratitude and a deeper appreciation for His provision in our lives.</w:t>
      </w:r>
    </w:p>
    <w:p w14:paraId="3481BAF0"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actively recognize and embrace God's goodness in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goodness can transform your perspective on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goodness during difficult times? </w:t>
      </w:r>
    </w:p>
    <w:p w14:paraId="5B0C646D"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C71FC6"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1602E85E" w14:textId="77777777" w:rsidR="00BE16D3" w:rsidRDefault="00BE16D3" w:rsidP="00BE16D3">
      <w:pPr>
        <w:spacing w:line="247" w:lineRule="auto"/>
        <w:rPr>
          <w:rFonts w:eastAsia="Times New Roman"/>
          <w:b/>
          <w:bCs/>
          <w:kern w:val="0"/>
          <w:sz w:val="21"/>
          <w:szCs w:val="21"/>
        </w:rPr>
      </w:pPr>
    </w:p>
    <w:p w14:paraId="6FED58C2" w14:textId="371AB0F1"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Be Quick to Listen, Slow to Speak</w:t>
      </w:r>
    </w:p>
    <w:p w14:paraId="7F7306EE"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1:19 offers timeless wisdom: "Everyone should be quick to listen, slow to speak, and slow to anger." This approach fosters understanding and harmony in our relationships, allowing us to reflect God's love and patience in our interactions with others.</w:t>
      </w:r>
    </w:p>
    <w:p w14:paraId="7ADDCD6C"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practice being quick to listen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slow to speak can improve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listen more and speak less in conversations? </w:t>
      </w:r>
    </w:p>
    <w:p w14:paraId="2A1E96E8"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Doers of the Word</w:t>
      </w:r>
    </w:p>
    <w:p w14:paraId="729000B2"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Finally, James 1:22 challenges us to "be doers of the word, and not hearers only." Our faith is demonstrated through action, as we live out God's commands in our daily lives. By aligning our actions with His Word, we become effective witnesses of His love and truth.</w:t>
      </w:r>
    </w:p>
    <w:p w14:paraId="19779245" w14:textId="77777777" w:rsidR="00BE16D3" w:rsidRPr="001B37DC" w:rsidRDefault="00BE16D3" w:rsidP="00BE16D3">
      <w:pPr>
        <w:spacing w:line="247" w:lineRule="auto"/>
        <w:rPr>
          <w:rFonts w:eastAsia="Times New Roman"/>
          <w:kern w:val="0"/>
          <w:sz w:val="21"/>
          <w:szCs w:val="21"/>
        </w:rPr>
      </w:pPr>
      <w:r w:rsidRPr="00F6333B">
        <w:rPr>
          <w:rFonts w:eastAsia="Times New Roman"/>
          <w:kern w:val="0"/>
          <w:sz w:val="21"/>
          <w:szCs w:val="21"/>
        </w:rPr>
        <w:t>1. How can you actively apply a specific teaching from James 1 in your daily life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"doer" of the Word is emphasized over just hearing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consistently live out your faith?</w:t>
      </w:r>
      <w:r w:rsidRPr="001B37DC">
        <w:br w:type="page"/>
      </w:r>
    </w:p>
    <w:p w14:paraId="1B33203C" w14:textId="77777777" w:rsidR="00BE16D3" w:rsidRPr="00BE16D3" w:rsidRDefault="00BE16D3" w:rsidP="00BE16D3">
      <w:pPr>
        <w:spacing w:line="247" w:lineRule="auto"/>
        <w:jc w:val="center"/>
        <w:outlineLvl w:val="0"/>
        <w:rPr>
          <w:rFonts w:eastAsia="Times New Roman"/>
          <w:b/>
          <w:bCs/>
          <w:kern w:val="36"/>
          <w:sz w:val="32"/>
          <w:szCs w:val="32"/>
        </w:rPr>
      </w:pPr>
      <w:r w:rsidRPr="00BE16D3">
        <w:rPr>
          <w:rFonts w:eastAsia="Times New Roman"/>
          <w:b/>
          <w:bCs/>
          <w:kern w:val="36"/>
          <w:sz w:val="32"/>
          <w:szCs w:val="32"/>
        </w:rPr>
        <w:t>James 2 Teaching Points and Bible Study Questions</w:t>
      </w:r>
    </w:p>
    <w:p w14:paraId="136855FF" w14:textId="08991753"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Faith in Action</w:t>
      </w:r>
    </w:p>
    <w:p w14:paraId="24B7D3F5"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2 reminds us that faith is not just a belief system but a call to action. "So too, faith by itself, if it does not result in action, is dead" (James 2:17). This verse challenges us to live out our faith through tangible deeds, reflecting the love and compassion of Christ in our daily lives. It's a reminder that our actions speak louder than words, and true faith is demonstrated through service and kindness to others.</w:t>
      </w:r>
    </w:p>
    <w:p w14:paraId="3B4B19F2"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demonstrate your faith through actions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without works is considered dead?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help those in need around you? </w:t>
      </w:r>
    </w:p>
    <w:p w14:paraId="4B2F3EBE"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Royal Law of Love</w:t>
      </w:r>
    </w:p>
    <w:p w14:paraId="6E86D317"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The chapter emphasizes the importance of loving our neighbors as ourselves, which James refers to as the "royal law" (James 2:8). This principle is foundational to Christian living, urging us to treat others with the same respect and care that we desire. By doing so, we fulfill the law of Christ and create a community that mirrors the love of God.</w:t>
      </w:r>
    </w:p>
    <w:p w14:paraId="455D11EA"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actively show love to someone you find difficult to accept or understand?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loving your neighbor as yourself is called the "royal law"?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favoritism in your daily interactions? </w:t>
      </w:r>
    </w:p>
    <w:p w14:paraId="1B4DF331"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25E23D"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16AD1CD1" w14:textId="77777777" w:rsidR="00BE16D3" w:rsidRDefault="00BE16D3" w:rsidP="00BE16D3">
      <w:pPr>
        <w:spacing w:line="247" w:lineRule="auto"/>
        <w:rPr>
          <w:rFonts w:eastAsia="Times New Roman"/>
          <w:b/>
          <w:bCs/>
          <w:kern w:val="0"/>
          <w:sz w:val="21"/>
          <w:szCs w:val="21"/>
        </w:rPr>
      </w:pPr>
    </w:p>
    <w:p w14:paraId="1E8521E4" w14:textId="43650CE9"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No Favoritism Allowed</w:t>
      </w:r>
    </w:p>
    <w:p w14:paraId="7471E02C"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2 warns against showing favoritism, especially towards the wealthy or influential. "If you show favoritism, you sin and are convicted by the law as transgressors" (James 2:9). This lesson calls us to treat everyone equally, recognizing that all are created in the image of God and deserving of dignity and respect, regardless of their social status.</w:t>
      </w:r>
    </w:p>
    <w:p w14:paraId="4FB1E89A"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ensure you treat everyone equally in your daily interactions, regardless of their status?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favoritism is harmful to building a genuine community of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challenge and change any biases you might have? </w:t>
      </w:r>
    </w:p>
    <w:p w14:paraId="77353615"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Mercy Triumphs Over Judgment</w:t>
      </w:r>
    </w:p>
    <w:p w14:paraId="4F68B12C"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The chapter beautifully illustrates that mercy is a powerful force that triumphs over judgment. "For judgment without mercy will be shown to anyone who has not been merciful. Mercy triumphs over judgment" (James 2:13). This encourages us to extend grace and forgiveness to others, just as we have received from God, fostering a spirit of compassion and understanding.</w:t>
      </w:r>
    </w:p>
    <w:p w14:paraId="7E61D466"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show mercy in situations where you feel judgment is justified?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mercy is emphasized over judgment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mercy in your daily interactions? </w:t>
      </w:r>
    </w:p>
    <w:p w14:paraId="01C85598"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747EDA"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32088508" w14:textId="77777777" w:rsidR="00BE16D3" w:rsidRDefault="00BE16D3" w:rsidP="00BE16D3">
      <w:pPr>
        <w:spacing w:line="247" w:lineRule="auto"/>
        <w:rPr>
          <w:rFonts w:eastAsia="Times New Roman"/>
          <w:b/>
          <w:bCs/>
          <w:kern w:val="0"/>
          <w:sz w:val="21"/>
          <w:szCs w:val="21"/>
        </w:rPr>
      </w:pPr>
    </w:p>
    <w:p w14:paraId="0A1E5115" w14:textId="34336077"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The Unity of Faith and Works</w:t>
      </w:r>
    </w:p>
    <w:p w14:paraId="48194834"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2 teaches that faith and works are inseparable. "You see that a person is justified by works and not by faith alone" (James 2:24). This lesson underscores the harmony between belief and action, urging us to live out our faith through good deeds that reflect the transformative power of the Gospel.</w:t>
      </w:r>
    </w:p>
    <w:p w14:paraId="0DF09EF3" w14:textId="77777777" w:rsidR="00BE16D3" w:rsidRDefault="00BE16D3" w:rsidP="00BE16D3">
      <w:pPr>
        <w:spacing w:line="247" w:lineRule="auto"/>
      </w:pPr>
      <w:r w:rsidRPr="00F6333B">
        <w:rPr>
          <w:rFonts w:eastAsia="Times New Roman"/>
          <w:kern w:val="0"/>
          <w:sz w:val="21"/>
          <w:szCs w:val="21"/>
        </w:rPr>
        <w:t>1. How can you demonstrate your faith through actions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without works is considered dead in practical terms?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actions align with your beliefs?</w:t>
      </w:r>
    </w:p>
    <w:p w14:paraId="7F471C02" w14:textId="0A021BC9"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Example of Abraham</w:t>
      </w:r>
    </w:p>
    <w:p w14:paraId="660A77CE"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Abraham's willingness to sacrifice Isaac is highlighted as an example of faith in action. "Was not our father Abraham justified by what he did when he offered his son Isaac on the altar?" (James 2:21). This story inspires us to trust God completely, even when His plans seem challenging, knowing that our obedience is a testament to our faith.</w:t>
      </w:r>
    </w:p>
    <w:p w14:paraId="3AA2F613"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Abraham's example of faith and works inspire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without works is considered dead, as seen in Abraham's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faith is demonstrated through actions like Abraham's? </w:t>
      </w:r>
    </w:p>
    <w:p w14:paraId="42650C4E"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C5A5D6"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4DC37865" w14:textId="77777777" w:rsidR="00BE16D3" w:rsidRDefault="00BE16D3" w:rsidP="00BE16D3">
      <w:pPr>
        <w:spacing w:line="247" w:lineRule="auto"/>
        <w:rPr>
          <w:rFonts w:eastAsia="Times New Roman"/>
          <w:b/>
          <w:bCs/>
          <w:kern w:val="0"/>
          <w:sz w:val="21"/>
          <w:szCs w:val="21"/>
        </w:rPr>
      </w:pPr>
    </w:p>
    <w:p w14:paraId="18C70162" w14:textId="6177D8C2"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Rahab's Courageous Faith</w:t>
      </w:r>
    </w:p>
    <w:p w14:paraId="258CD536"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Rahab's story is another powerful illustration of faith in action. "In the same way, was not even Rahab the prostitute justified by her actions when she welcomed the spies and sent them off on another route?" (James 2:25). Her courage and faith remind us that God can use anyone, regardless of their past, to fulfill His purposes.</w:t>
      </w:r>
    </w:p>
    <w:p w14:paraId="26DC2C78"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Rahab's courageous faith inspire you to take bold actions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Rahab's faith was significant despite her past, and how does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Rahab about trusting God in uncertain or risky situations? </w:t>
      </w:r>
    </w:p>
    <w:p w14:paraId="67A2C5BE"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Consistency</w:t>
      </w:r>
    </w:p>
    <w:p w14:paraId="6A88F52B"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2 challenges us to be consistent in our faith, avoiding hypocrisy. "If you really keep the royal law stated in Scripture, 'Love your neighbor as yourself,' you are doing well" (James 2:8). This lesson encourages us to align our actions with our beliefs, ensuring that our lives are a true reflection of our faith.</w:t>
      </w:r>
    </w:p>
    <w:p w14:paraId="23326916"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ensure your actions consistently reflect your faith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consistency in faith and deeds is crucial for genuine Christian living?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favoritism and treat everyone equally? </w:t>
      </w:r>
    </w:p>
    <w:p w14:paraId="0473F82C"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3742B7"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093AAD80" w14:textId="77777777" w:rsidR="00BE16D3" w:rsidRDefault="00BE16D3" w:rsidP="00BE16D3">
      <w:pPr>
        <w:spacing w:line="247" w:lineRule="auto"/>
        <w:rPr>
          <w:rFonts w:eastAsia="Times New Roman"/>
          <w:b/>
          <w:bCs/>
          <w:kern w:val="0"/>
          <w:sz w:val="21"/>
          <w:szCs w:val="21"/>
        </w:rPr>
      </w:pPr>
    </w:p>
    <w:p w14:paraId="5FF62B23" w14:textId="64075AFE"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The Power of Small Acts</w:t>
      </w:r>
    </w:p>
    <w:p w14:paraId="01E1B5C2"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The chapter highlights that even small acts of kindness are significant. "Suppose a brother or sister is without clothes and daily food. If one of you tells them, 'Go in peace; stay warm and well fed,' but does not provide for their physical needs, what good is that?" (James 2:15-16). This reminds us that every act of love, no matter how small, can make a big difference.</w:t>
      </w:r>
    </w:p>
    <w:p w14:paraId="4B06975C"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small acts of kindness demonstrate your faith in everyday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acts of mercy are emphasized in James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your actions align with your beliefs? </w:t>
      </w:r>
    </w:p>
    <w:p w14:paraId="56E993FE"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Faithfully Every Day</w:t>
      </w:r>
    </w:p>
    <w:p w14:paraId="59DF5382"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Ultimately, James 2 calls us to live faithfully every day, integrating our beliefs into every aspect of our lives. By doing so, we become living testimonies of God's love and grace, drawing others to the hope and salvation found in Jesus Christ. Let us strive to be doers of the Word, not just hearers, as we walk in faith and love.</w:t>
      </w:r>
    </w:p>
    <w:p w14:paraId="67939311" w14:textId="77777777" w:rsidR="00BE16D3" w:rsidRPr="001B37DC" w:rsidRDefault="00BE16D3" w:rsidP="00BE16D3">
      <w:pPr>
        <w:spacing w:line="247" w:lineRule="auto"/>
        <w:rPr>
          <w:rFonts w:eastAsia="Times New Roman"/>
          <w:kern w:val="0"/>
          <w:sz w:val="21"/>
          <w:szCs w:val="21"/>
        </w:rPr>
      </w:pPr>
      <w:r w:rsidRPr="00F6333B">
        <w:rPr>
          <w:rFonts w:eastAsia="Times New Roman"/>
          <w:kern w:val="0"/>
          <w:sz w:val="21"/>
          <w:szCs w:val="21"/>
        </w:rPr>
        <w:t>1. How can you demonstrate your faith through actions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without deeds is considered dead in practical terms?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faith influences your everyday decisions and interactions?</w:t>
      </w:r>
      <w:r w:rsidRPr="001B37DC">
        <w:br w:type="page"/>
      </w:r>
    </w:p>
    <w:p w14:paraId="237DE226" w14:textId="77777777" w:rsidR="00BE16D3" w:rsidRPr="00BE16D3" w:rsidRDefault="00BE16D3" w:rsidP="00BE16D3">
      <w:pPr>
        <w:spacing w:line="247" w:lineRule="auto"/>
        <w:jc w:val="center"/>
        <w:outlineLvl w:val="0"/>
        <w:rPr>
          <w:rFonts w:eastAsia="Times New Roman"/>
          <w:b/>
          <w:bCs/>
          <w:kern w:val="36"/>
          <w:sz w:val="32"/>
          <w:szCs w:val="32"/>
        </w:rPr>
      </w:pPr>
      <w:r w:rsidRPr="00BE16D3">
        <w:rPr>
          <w:rFonts w:eastAsia="Times New Roman"/>
          <w:b/>
          <w:bCs/>
          <w:kern w:val="36"/>
          <w:sz w:val="32"/>
          <w:szCs w:val="32"/>
        </w:rPr>
        <w:t>James 3 Teaching Points and Bible Study Questions</w:t>
      </w:r>
    </w:p>
    <w:p w14:paraId="2F597FA8" w14:textId="2B1EB834"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The Power of the Tongue</w:t>
      </w:r>
    </w:p>
    <w:p w14:paraId="17831E2F"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3:5 reminds us, "So too, the tongue is a small part of the body, but it boasts of great things." Our words have immense power to build up or tear down. Just as a small spark can ignite a great forest fire, our words can have far-reaching effects. Use your speech to encourage and uplift others, reflecting the love and truth of Christ.</w:t>
      </w:r>
    </w:p>
    <w:p w14:paraId="1C29B5DC"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use your words to build others up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controlling your tongue is crucial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speaking negatively about others? </w:t>
      </w:r>
    </w:p>
    <w:p w14:paraId="07328906"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for Self-Control</w:t>
      </w:r>
    </w:p>
    <w:p w14:paraId="38BF6553"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In James 3:2, we read, "We all stumble in many ways. If anyone is never at fault in what he says, he is a perfect man, able to control his whole body." This verse highlights the importance of self-control, especially in our speech. Strive to be mindful of your words, as they are a reflection of your heart and character.</w:t>
      </w:r>
    </w:p>
    <w:p w14:paraId="219EF932"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practicing self-control in speech positively impact your relationships and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self-control is essential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develop better self-control in challenging situations? </w:t>
      </w:r>
    </w:p>
    <w:p w14:paraId="53589F35"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A66A26"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6BA0A4F1" w14:textId="77777777" w:rsidR="00BE16D3" w:rsidRDefault="00BE16D3" w:rsidP="00BE16D3">
      <w:pPr>
        <w:spacing w:line="247" w:lineRule="auto"/>
        <w:rPr>
          <w:rFonts w:eastAsia="Times New Roman"/>
          <w:b/>
          <w:bCs/>
          <w:kern w:val="0"/>
          <w:sz w:val="21"/>
          <w:szCs w:val="21"/>
        </w:rPr>
      </w:pPr>
    </w:p>
    <w:p w14:paraId="6ACAB70C" w14:textId="7342FAE9"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The Dangers of Hypocrisy</w:t>
      </w:r>
    </w:p>
    <w:p w14:paraId="7DDD36ED"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3:10 states, "Out of the same mouth come blessing and cursing. My brothers, this should not be!" Consistency in our speech is crucial. Let your words align with your faith, avoiding the pitfalls of hypocrisy. Speak blessings, not curses, and let your life be a testament to the transformative power of the Gospel.</w:t>
      </w:r>
    </w:p>
    <w:p w14:paraId="2A910DC5"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ensure your words and actions consistently reflect your true beliefs and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avoid hypocrisy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speech with your faith? </w:t>
      </w:r>
    </w:p>
    <w:p w14:paraId="19CA1928"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Pursuit of Wisdom</w:t>
      </w:r>
    </w:p>
    <w:p w14:paraId="7933DE28"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3:13 asks, "Who is wise and understanding among you? Let him show it by his good conduct, by deeds done in the humility that comes from wisdom." True wisdom is demonstrated through humble actions and good conduct. Seek wisdom from above, and let it guide your decisions and interactions.</w:t>
      </w:r>
    </w:p>
    <w:p w14:paraId="55DEA170"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apply heavenly wisdom in resolving conflicts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the pursuit of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peace and understanding in your community? </w:t>
      </w:r>
    </w:p>
    <w:p w14:paraId="3B9E1535"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03D60A"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78782F88" w14:textId="77777777" w:rsidR="00BE16D3" w:rsidRDefault="00BE16D3" w:rsidP="00BE16D3">
      <w:pPr>
        <w:spacing w:line="247" w:lineRule="auto"/>
        <w:rPr>
          <w:rFonts w:eastAsia="Times New Roman"/>
          <w:b/>
          <w:bCs/>
          <w:kern w:val="0"/>
          <w:sz w:val="21"/>
          <w:szCs w:val="21"/>
        </w:rPr>
      </w:pPr>
    </w:p>
    <w:p w14:paraId="58E417BC" w14:textId="4C3716F2"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The Source of True Wisdom</w:t>
      </w:r>
    </w:p>
    <w:p w14:paraId="416F5D2A"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3:17 describes, "But the wisdom from above is first of all pure, then peace-loving, gentle, accommodating, full of mercy and good fruit, impartial, and sincere." This verse outlines the characteristics of divine wisdom. Pursue these qualities in your life, allowing them to shape your relationships and decisions.</w:t>
      </w:r>
    </w:p>
    <w:p w14:paraId="70988B75" w14:textId="77777777" w:rsidR="00BE16D3" w:rsidRDefault="00BE16D3" w:rsidP="00BE16D3">
      <w:pPr>
        <w:spacing w:line="247" w:lineRule="auto"/>
      </w:pPr>
      <w:r w:rsidRPr="00F6333B">
        <w:rPr>
          <w:rFonts w:eastAsia="Times New Roman"/>
          <w:kern w:val="0"/>
          <w:sz w:val="21"/>
          <w:szCs w:val="21"/>
        </w:rPr>
        <w:t>1. How can you discern true wisdom from false wisdom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gaining true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peace and gentleness in your interactions?</w:t>
      </w:r>
    </w:p>
    <w:p w14:paraId="4487BC26" w14:textId="590003A4"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Peacemaking</w:t>
      </w:r>
    </w:p>
    <w:p w14:paraId="2649DE8A"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3:18 tells us, "Peacemakers who sow in peace reap the fruit of righteousness." Strive to be a peacemaker in your community, fostering harmony and understanding. By sowing seeds of peace, you contribute to a harvest of righteousness, reflecting the peace of Christ in a divided world.</w:t>
      </w:r>
    </w:p>
    <w:p w14:paraId="7AEB1AB6"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actively promote peace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peacemaking is essential for building strong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resolve conflicts peacefully in your personal life? </w:t>
      </w:r>
    </w:p>
    <w:p w14:paraId="3807659C"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0E8BBE"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57847536" w14:textId="77777777" w:rsidR="00BE16D3" w:rsidRDefault="00BE16D3" w:rsidP="00BE16D3">
      <w:pPr>
        <w:spacing w:line="247" w:lineRule="auto"/>
        <w:rPr>
          <w:rFonts w:eastAsia="Times New Roman"/>
          <w:b/>
          <w:bCs/>
          <w:kern w:val="0"/>
          <w:sz w:val="21"/>
          <w:szCs w:val="21"/>
        </w:rPr>
      </w:pPr>
    </w:p>
    <w:p w14:paraId="286CBC5E" w14:textId="5D13B144"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The Need for Humility</w:t>
      </w:r>
    </w:p>
    <w:p w14:paraId="6E832C8D"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3:14 warns, "But if you harbor bitter jealousy and selfish ambition in your hearts, do not boast about it or deny the truth." Humility is essential in our walk with God. Avoid jealousy and selfish ambition, and instead, embrace a spirit of humility that honors God and serves others.</w:t>
      </w:r>
    </w:p>
    <w:p w14:paraId="39510539"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practicing humility in conversations impact your relationships and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effective leadership and conflict resolution?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in your daily decision-making processes? </w:t>
      </w:r>
    </w:p>
    <w:p w14:paraId="74423A0A"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Envy</w:t>
      </w:r>
    </w:p>
    <w:p w14:paraId="2BB985C6"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3:16 cautions, "For where jealousy and selfish ambition exist, there will be disorder and every evil practice." Envy and selfish ambition lead to chaos and strife. Guard your heart against these destructive forces, and seek contentment and gratitude in all circumstances.</w:t>
      </w:r>
    </w:p>
    <w:p w14:paraId="074DC564"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recognize and address envy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envy leads to disorder and negative outcomes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contentment and reduce envy in your life? </w:t>
      </w:r>
    </w:p>
    <w:p w14:paraId="5DFFB4B6"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45DA4D"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6230C1FC" w14:textId="77777777" w:rsidR="00BE16D3" w:rsidRDefault="00BE16D3" w:rsidP="00BE16D3">
      <w:pPr>
        <w:spacing w:line="247" w:lineRule="auto"/>
        <w:rPr>
          <w:rFonts w:eastAsia="Times New Roman"/>
          <w:b/>
          <w:bCs/>
          <w:kern w:val="0"/>
          <w:sz w:val="21"/>
          <w:szCs w:val="21"/>
        </w:rPr>
      </w:pPr>
    </w:p>
    <w:p w14:paraId="4D9A333E" w14:textId="5CD493A3"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The Role of Gentleness</w:t>
      </w:r>
    </w:p>
    <w:p w14:paraId="2FACA7EB"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3:17 highlights gentleness as a key attribute of wisdom. In a world that often values aggression and assertiveness, gentleness stands out as a powerful testimony to the character of Christ. Practice gentleness in your interactions, reflecting the love and compassion of our Savior.</w:t>
      </w:r>
    </w:p>
    <w:p w14:paraId="0DB2A669"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incorporate gentleness in your daily interactions to positively influence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gentleness is essential for effective communication and conflict resolution?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spirit of gentleness in challenging situations? </w:t>
      </w:r>
    </w:p>
    <w:p w14:paraId="19A6BAED"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Pursuit of Purity</w:t>
      </w:r>
    </w:p>
    <w:p w14:paraId="2C5DD317"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Finally, James 3:17 emphasizes purity as the foremost quality of wisdom from above. Strive for purity in thought, word, and deed, allowing the Holy Spirit to cleanse and renew your heart. As you pursue purity, you draw closer to God and become a vessel for His purposes.</w:t>
      </w:r>
    </w:p>
    <w:p w14:paraId="2677EDA7"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These lessons from James 3 offer practical guidance for living a life that honors God and reflects His love to the world. Embrace these truths, and let them transform your daily walk with Christ.</w:t>
      </w:r>
    </w:p>
    <w:p w14:paraId="61E4E067" w14:textId="77777777" w:rsidR="00BE16D3" w:rsidRPr="001B37DC" w:rsidRDefault="00BE16D3" w:rsidP="00BE16D3">
      <w:pPr>
        <w:spacing w:line="247" w:lineRule="auto"/>
        <w:rPr>
          <w:rFonts w:eastAsia="Times New Roman"/>
          <w:kern w:val="0"/>
          <w:sz w:val="21"/>
          <w:szCs w:val="21"/>
        </w:rPr>
      </w:pPr>
      <w:r w:rsidRPr="00F6333B">
        <w:rPr>
          <w:rFonts w:eastAsia="Times New Roman"/>
          <w:kern w:val="0"/>
          <w:sz w:val="21"/>
          <w:szCs w:val="21"/>
        </w:rPr>
        <w:t>1. How can you actively pursue purity in your speech and actions according to James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purity in thought and deed is emphasized in James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life with the wisdom from above in James 3?</w:t>
      </w:r>
      <w:r w:rsidRPr="001B37DC">
        <w:br w:type="page"/>
      </w:r>
    </w:p>
    <w:p w14:paraId="2481CD39" w14:textId="77777777" w:rsidR="00BE16D3" w:rsidRPr="00BE16D3" w:rsidRDefault="00BE16D3" w:rsidP="00BE16D3">
      <w:pPr>
        <w:spacing w:line="247" w:lineRule="auto"/>
        <w:jc w:val="center"/>
        <w:outlineLvl w:val="0"/>
        <w:rPr>
          <w:rFonts w:eastAsia="Times New Roman"/>
          <w:b/>
          <w:bCs/>
          <w:kern w:val="36"/>
          <w:sz w:val="32"/>
          <w:szCs w:val="32"/>
        </w:rPr>
      </w:pPr>
      <w:r w:rsidRPr="00BE16D3">
        <w:rPr>
          <w:rFonts w:eastAsia="Times New Roman"/>
          <w:b/>
          <w:bCs/>
          <w:kern w:val="36"/>
          <w:sz w:val="32"/>
          <w:szCs w:val="32"/>
        </w:rPr>
        <w:t>James 4 Teaching Points and Bible Study Questions</w:t>
      </w:r>
    </w:p>
    <w:p w14:paraId="22AADC93" w14:textId="038EBE5C"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Submit to God’s Authority</w:t>
      </w:r>
    </w:p>
    <w:p w14:paraId="0FDCB737"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In James 4:7, we are reminded to "Submit yourselves, then, to God. Resist the devil, and he will flee from you." This is a powerful call to align our lives under God's authority. By submitting to Him, we find strength to resist temptations and the schemes of the enemy. It's a daily choice to trust in His wisdom and guidance, knowing that His plans for us are good and perfect.</w:t>
      </w:r>
    </w:p>
    <w:p w14:paraId="216D7B38"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practically submit to God's authority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resisting pride helps in submitting to God’s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will over personal desires? </w:t>
      </w:r>
    </w:p>
    <w:p w14:paraId="001CDCB4"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Draw Near to God</w:t>
      </w:r>
    </w:p>
    <w:p w14:paraId="6E4B9232"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4:8 encourages us with the promise, "Draw near to God, and He will draw near to you." This is an invitation to deepen our relationship with our Creator. Spend time in prayer, immerse yourself in Scripture, and seek His presence. As we draw closer to God, we experience His peace and guidance in our lives, making our paths clearer and our burdens lighter.</w:t>
      </w:r>
    </w:p>
    <w:p w14:paraId="643479D4"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practically draw near to God in your daily routine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drawing closer to God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humility is essential in drawing near to God? </w:t>
      </w:r>
    </w:p>
    <w:p w14:paraId="53F0E7CF"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04E515"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30EE741A" w14:textId="77777777" w:rsidR="00BE16D3" w:rsidRDefault="00BE16D3" w:rsidP="00BE16D3">
      <w:pPr>
        <w:spacing w:line="247" w:lineRule="auto"/>
        <w:rPr>
          <w:rFonts w:eastAsia="Times New Roman"/>
          <w:b/>
          <w:bCs/>
          <w:kern w:val="0"/>
          <w:sz w:val="21"/>
          <w:szCs w:val="21"/>
        </w:rPr>
      </w:pPr>
    </w:p>
    <w:p w14:paraId="4C32B75F" w14:textId="48D510B3"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Cleanse Your Hands and Purify Your Hearts</w:t>
      </w:r>
    </w:p>
    <w:p w14:paraId="50B18CEE"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The call to "cleanse your hands, you sinners, and purify your hearts, you double-minded" (James 4:8) is a reminder to live a life of integrity and purity. It's about aligning our actions and thoughts with God's standards. By confessing our sins and seeking His forgiveness, we can live in the freedom and joy that comes from a pure heart.</w:t>
      </w:r>
    </w:p>
    <w:p w14:paraId="467862FF"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practically cleanse your hands and purify your heart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inner purity is emphasized alongside outward actions in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desires with God's will? </w:t>
      </w:r>
    </w:p>
    <w:p w14:paraId="137AB6FE"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Humble Yourselves Before the Lord</w:t>
      </w:r>
    </w:p>
    <w:p w14:paraId="65CAE665"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4:10 tells us, "Humble yourselves before the Lord, and He will exalt you." Humility is a key to unlocking God's favor in our lives. When we acknowledge our dependence on Him and put others before ourselves, we open the door for God to lift us up in His perfect timing. True greatness comes from serving others and recognizing our need for God's grace.</w:t>
      </w:r>
    </w:p>
    <w:p w14:paraId="33F58C68"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with others this week?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a closer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resist pride and submit to God's will today? </w:t>
      </w:r>
    </w:p>
    <w:p w14:paraId="6CB817F8"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8323D7"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2DB5119E" w14:textId="77777777" w:rsidR="00BE16D3" w:rsidRDefault="00BE16D3" w:rsidP="00BE16D3">
      <w:pPr>
        <w:spacing w:line="247" w:lineRule="auto"/>
        <w:rPr>
          <w:rFonts w:eastAsia="Times New Roman"/>
          <w:b/>
          <w:bCs/>
          <w:kern w:val="0"/>
          <w:sz w:val="21"/>
          <w:szCs w:val="21"/>
        </w:rPr>
      </w:pPr>
    </w:p>
    <w:p w14:paraId="6E1831D8" w14:textId="7402E26B"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Avoid Worldly Desires</w:t>
      </w:r>
    </w:p>
    <w:p w14:paraId="313D10EC"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In James 4:4, we are warned, "You adulteresses! Do you not know that friendship with the world is hostility toward God?" This stark reminder calls us to examine our desires and priorities. Are we seeking the temporary pleasures of this world, or are we focused on eternal treasures? By setting our hearts on things above, we align ourselves with God's eternal purposes.</w:t>
      </w:r>
    </w:p>
    <w:p w14:paraId="046731A5" w14:textId="77777777" w:rsidR="00BE16D3" w:rsidRDefault="00BE16D3" w:rsidP="00BE16D3">
      <w:pPr>
        <w:spacing w:line="247" w:lineRule="auto"/>
      </w:pPr>
      <w:r w:rsidRPr="00F6333B">
        <w:rPr>
          <w:rFonts w:eastAsia="Times New Roman"/>
          <w:kern w:val="0"/>
          <w:sz w:val="21"/>
          <w:szCs w:val="21"/>
        </w:rPr>
        <w:t>1. How can you identify and resist worldly desires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worldly desires often lead to conflict and dissatisfaction?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spiritual growth over worldly pursuits?</w:t>
      </w:r>
    </w:p>
    <w:p w14:paraId="5141E7B2" w14:textId="66DE9782"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Source of Conflict</w:t>
      </w:r>
    </w:p>
    <w:p w14:paraId="6862715A"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4:1 asks, "What causes conflicts and quarrels among you?" The answer lies in our own desires that battle within us. Recognizing that our selfish ambitions often lead to strife can help us seek peace and reconciliation. By surrendering our desires to God, we can foster harmony in our relationships and communities.</w:t>
      </w:r>
    </w:p>
    <w:p w14:paraId="23A373CC"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recognizing personal desires help reduce conflicts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disputes, and how can humility prevent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peace instead of engaging in quarrels? </w:t>
      </w:r>
    </w:p>
    <w:p w14:paraId="36CB86ED"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BB0E53"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0E7D4D27" w14:textId="77777777" w:rsidR="00BE16D3" w:rsidRDefault="00BE16D3" w:rsidP="00BE16D3">
      <w:pPr>
        <w:spacing w:line="247" w:lineRule="auto"/>
        <w:rPr>
          <w:rFonts w:eastAsia="Times New Roman"/>
          <w:b/>
          <w:bCs/>
          <w:kern w:val="0"/>
          <w:sz w:val="21"/>
          <w:szCs w:val="21"/>
        </w:rPr>
      </w:pPr>
    </w:p>
    <w:p w14:paraId="509E1461" w14:textId="25216DC8"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Speak with Grace and Truth</w:t>
      </w:r>
    </w:p>
    <w:p w14:paraId="5B809AB6"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4:11 advises, "Brothers, do not slander one another." Our words have the power to build up or tear down. Speaking with grace and truth reflects the love of Christ and strengthens our witness to the world. Let us choose words that encourage, uplift, and bring healing to those around us.</w:t>
      </w:r>
    </w:p>
    <w:p w14:paraId="6FBC3146"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ensure your words reflect both grace and truth in daily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speaking with grace and truth is challenging in conflict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balance honesty and kindness in your speech? </w:t>
      </w:r>
    </w:p>
    <w:p w14:paraId="21BB3F9F"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God’s Sovereignty</w:t>
      </w:r>
    </w:p>
    <w:p w14:paraId="27846D89"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4:15 reminds us to say, "If the Lord is willing, we will live and do this or that." This is a call to recognize God's sovereignty over our plans and future. By acknowledging His control, we can live with confidence and peace, knowing that He holds our lives in His hands and works all things for our good.</w:t>
      </w:r>
    </w:p>
    <w:p w14:paraId="1E6AF225"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acknowledging God's sovereignty change your approach to making future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submit your desires to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control over your life? </w:t>
      </w:r>
    </w:p>
    <w:p w14:paraId="080630E0"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E471F1"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529678D5" w14:textId="77777777" w:rsidR="00BE16D3" w:rsidRDefault="00BE16D3" w:rsidP="00BE16D3">
      <w:pPr>
        <w:spacing w:line="247" w:lineRule="auto"/>
        <w:rPr>
          <w:rFonts w:eastAsia="Times New Roman"/>
          <w:b/>
          <w:bCs/>
          <w:kern w:val="0"/>
          <w:sz w:val="21"/>
          <w:szCs w:val="21"/>
        </w:rPr>
      </w:pPr>
    </w:p>
    <w:p w14:paraId="07D832F6" w14:textId="27F3E49F"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Do Not Boast About Tomorrow</w:t>
      </w:r>
    </w:p>
    <w:p w14:paraId="0C27BFB7"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4:13-14 warns against boasting about tomorrow, for "you do not even know what will happen tomorrow." Life is uncertain, and our plans are fragile. Instead of boasting, we should live with humility and trust in God's provision for each day. This perspective helps us focus on the present and make the most of every opportunity.</w:t>
      </w:r>
    </w:p>
    <w:p w14:paraId="6BF299BB"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practice humility in your daily plans and avoid boasting about future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will is crucial when planning for the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present-focused while still preparing responsibly for tomorrow? </w:t>
      </w:r>
    </w:p>
    <w:p w14:paraId="55009B5C"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Do What You Know is Right</w:t>
      </w:r>
    </w:p>
    <w:p w14:paraId="1354FF27"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Finally, James 4:17 states, "Anyone, then, who knows the right thing to do, yet fails to do it, is guilty of sin." This is a call to action. When we know what is right, we must act on it. Living out our faith with integrity and courage is a powerful testimony to the world and a reflection of Christ's love in us.</w:t>
      </w:r>
    </w:p>
    <w:p w14:paraId="3ECD2FC5" w14:textId="77777777" w:rsidR="00BE16D3" w:rsidRPr="001B37DC" w:rsidRDefault="00BE16D3" w:rsidP="00BE16D3">
      <w:pPr>
        <w:spacing w:line="247" w:lineRule="auto"/>
        <w:rPr>
          <w:rFonts w:eastAsia="Times New Roman"/>
          <w:kern w:val="0"/>
          <w:sz w:val="21"/>
          <w:szCs w:val="21"/>
        </w:rPr>
      </w:pPr>
      <w:r w:rsidRPr="00F6333B">
        <w:rPr>
          <w:rFonts w:eastAsia="Times New Roman"/>
          <w:kern w:val="0"/>
          <w:sz w:val="21"/>
          <w:szCs w:val="21"/>
        </w:rPr>
        <w:t>1. How can you ensure your actions align with what you know is right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to do what they know is right?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consistently choose right actions over convenience or comfort?</w:t>
      </w:r>
      <w:r w:rsidRPr="001B37DC">
        <w:br w:type="page"/>
      </w:r>
    </w:p>
    <w:p w14:paraId="60AE5FAC" w14:textId="77777777" w:rsidR="00BE16D3" w:rsidRPr="00BE16D3" w:rsidRDefault="00BE16D3" w:rsidP="00BE16D3">
      <w:pPr>
        <w:spacing w:line="247" w:lineRule="auto"/>
        <w:jc w:val="center"/>
        <w:outlineLvl w:val="0"/>
        <w:rPr>
          <w:rFonts w:eastAsia="Times New Roman"/>
          <w:b/>
          <w:bCs/>
          <w:kern w:val="36"/>
          <w:sz w:val="32"/>
          <w:szCs w:val="32"/>
        </w:rPr>
      </w:pPr>
      <w:r w:rsidRPr="00BE16D3">
        <w:rPr>
          <w:rFonts w:eastAsia="Times New Roman"/>
          <w:b/>
          <w:bCs/>
          <w:kern w:val="36"/>
          <w:sz w:val="32"/>
          <w:szCs w:val="32"/>
        </w:rPr>
        <w:t>James 5 Teaching Points and Bible Study Questions</w:t>
      </w:r>
    </w:p>
    <w:p w14:paraId="1C9931C9" w14:textId="71A671BF"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The Power of Patience</w:t>
      </w:r>
    </w:p>
    <w:p w14:paraId="3C17BFDD"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 xml:space="preserve">In a world that often demands instant gratification, James 5:7 reminds us to "be patient, therefore, brothers, until the coming of the Lord." Just as a farmer waits for the precious fruit of the earth, we too must cultivate patience in our lives. This patience is not passive but active, trusting in God's perfect timing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ultimate plan for our lives. Embrace patience as a powerful tool to navigate life's challenges with grace and faith.</w:t>
      </w:r>
    </w:p>
    <w:p w14:paraId="762864F0"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practicing patience in difficult times strengthen your faith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emphasized as a virtue in overcoming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patience in your daily life? </w:t>
      </w:r>
    </w:p>
    <w:p w14:paraId="06B53B5C"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Strengthen Your Heart</w:t>
      </w:r>
    </w:p>
    <w:p w14:paraId="71B2E8BF"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5:8 encourages us to "strengthen your hearts, because the Lord’s coming is near." This is a call to fortify our inner selves with the truth of Scripture and the hope of Christ's return. By immersing ourselves in God's Word and prayer, we build a resilient heart that can withstand trials and temptations. Let your heart be anchored in the promises of God, ready to face each day with courage and conviction.</w:t>
      </w:r>
    </w:p>
    <w:p w14:paraId="7797EDA8"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practically strengthen your heart in times of personal or communal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essential for strengthening your heart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daily to reinforce your heart's resilience and faith? </w:t>
      </w:r>
    </w:p>
    <w:p w14:paraId="106B6BE3"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CE7485"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3B1D4D09" w14:textId="77777777" w:rsidR="00BE16D3" w:rsidRDefault="00BE16D3" w:rsidP="00BE16D3">
      <w:pPr>
        <w:spacing w:line="247" w:lineRule="auto"/>
        <w:rPr>
          <w:rFonts w:eastAsia="Times New Roman"/>
          <w:b/>
          <w:bCs/>
          <w:kern w:val="0"/>
          <w:sz w:val="21"/>
          <w:szCs w:val="21"/>
        </w:rPr>
      </w:pPr>
    </w:p>
    <w:p w14:paraId="1A85330E" w14:textId="5258FE36"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Avoid Grumbling</w:t>
      </w:r>
    </w:p>
    <w:p w14:paraId="03045EA8"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"Do not grumble against one another, brothers, so that you will not be judged" (James 5:9). Grumbling can easily become a habit that sows discord and dissatisfaction. Instead, choose to speak words of encouragement and gratitude. By focusing on the blessings in our lives and the goodness of others, we create a positive environment that reflects the love of Christ.</w:t>
      </w:r>
    </w:p>
    <w:p w14:paraId="59AFF9D8"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practice patience to avoid grumbling in challenging situations at work or home?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grumbling can harm relationships within a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replace grumbling with gratitude in daily life? </w:t>
      </w:r>
    </w:p>
    <w:p w14:paraId="4F10B0C2"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Learn from the Prophets</w:t>
      </w:r>
    </w:p>
    <w:p w14:paraId="4E59D26D"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5:10 points us to the prophets as examples of suffering and patience. These faithful servants endured hardships while remaining steadfast in their mission. Their stories remind us that perseverance in the face of adversity is possible when we rely on God's strength. Let their lives inspire you to remain faithful, even when the road is tough.</w:t>
      </w:r>
    </w:p>
    <w:p w14:paraId="66EA722B"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apply the patience of the prophets in your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hardships like the prophets strengthens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prophets about maintaining hope during difficult times? </w:t>
      </w:r>
    </w:p>
    <w:p w14:paraId="0A389940"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93D25C"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3529FF5C" w14:textId="77777777" w:rsidR="00BE16D3" w:rsidRDefault="00BE16D3" w:rsidP="00BE16D3">
      <w:pPr>
        <w:spacing w:line="247" w:lineRule="auto"/>
        <w:rPr>
          <w:rFonts w:eastAsia="Times New Roman"/>
          <w:b/>
          <w:bCs/>
          <w:kern w:val="0"/>
          <w:sz w:val="21"/>
          <w:szCs w:val="21"/>
        </w:rPr>
      </w:pPr>
    </w:p>
    <w:p w14:paraId="4B2ABBE7" w14:textId="53F9E744"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The Blessing of Endurance</w:t>
      </w:r>
    </w:p>
    <w:p w14:paraId="4177766B"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In James 5:11, we are reminded of the endurance of Job and the blessing that followed. "You have heard of Job’s perseverance and have seen the outcome from the Lord." Endurance is not just about surviving trials but thriving through them with a steadfast spirit. Trust that God is compassionate and merciful, and that He will bring about a good outcome in His time.</w:t>
      </w:r>
    </w:p>
    <w:p w14:paraId="4C8EE784" w14:textId="77777777" w:rsidR="00BE16D3" w:rsidRDefault="00BE16D3" w:rsidP="00BE16D3">
      <w:pPr>
        <w:spacing w:line="247" w:lineRule="auto"/>
      </w:pPr>
      <w:r w:rsidRPr="00F6333B">
        <w:rPr>
          <w:rFonts w:eastAsia="Times New Roman"/>
          <w:kern w:val="0"/>
          <w:sz w:val="21"/>
          <w:szCs w:val="21"/>
        </w:rPr>
        <w:t>1. How can you apply patience in your life when facing trials, as encouraged in James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endurance is considered a blessing in overcoming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faith during difficult times?</w:t>
      </w:r>
    </w:p>
    <w:p w14:paraId="5FABE857" w14:textId="3D71A9E1"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Speak with Integrity</w:t>
      </w:r>
    </w:p>
    <w:p w14:paraId="60FD47C4"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5:12 advises us to let our "yes" be yes and our "no" be no. This call to integrity in our speech is a reminder that our words should reflect our faith. By being truthful and reliable, we honor God and build trust with those around us. Let your words be a testament to your character and your commitment to living a life that glorifies God.</w:t>
      </w:r>
    </w:p>
    <w:p w14:paraId="6FB71533"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ensure your words align with your actions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speaking with integrity impacts your relationships and trustworthiness?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making promises you can't keep? </w:t>
      </w:r>
    </w:p>
    <w:p w14:paraId="4542470E"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78105B"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35BA7DBB" w14:textId="77777777" w:rsidR="00BE16D3" w:rsidRDefault="00BE16D3" w:rsidP="00BE16D3">
      <w:pPr>
        <w:spacing w:line="247" w:lineRule="auto"/>
        <w:rPr>
          <w:rFonts w:eastAsia="Times New Roman"/>
          <w:b/>
          <w:bCs/>
          <w:kern w:val="0"/>
          <w:sz w:val="21"/>
          <w:szCs w:val="21"/>
        </w:rPr>
      </w:pPr>
    </w:p>
    <w:p w14:paraId="5DB52E0D" w14:textId="0F1863D4"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The Power of Prayer</w:t>
      </w:r>
    </w:p>
    <w:p w14:paraId="0AB4918D"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"Is anyone among you suffering? Let him pray" (James 5:13). Prayer is a powerful tool that connects us with the Creator and sustains us through life's challenges. Whether in times of trouble or joy, prayer should be our first response. Cultivate a habit of prayer, knowing that God hears and answers according to His will.</w:t>
      </w:r>
    </w:p>
    <w:p w14:paraId="4C40861E"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strengthen your faith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personal challenges or illness?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communal prayer is emphasized, and how can it impact your community? </w:t>
      </w:r>
    </w:p>
    <w:p w14:paraId="62661A11"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Confession and Healing</w:t>
      </w:r>
    </w:p>
    <w:p w14:paraId="0202F0F8"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5:16 encourages us to "confess your sins to one another and pray for one another, that you may be healed." Confession is a pathway to healing and restoration, both spiritually and relationally. By being open and honest about our struggles, we invite God's healing power into our lives and strengthen our community of faith.</w:t>
      </w:r>
    </w:p>
    <w:p w14:paraId="45E3180F"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confessing sins to others lead to personal and communal healing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emphasized alongside confession for healing in James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create a safe environment for confession and healing in your community? </w:t>
      </w:r>
    </w:p>
    <w:p w14:paraId="26CAB408" w14:textId="77777777" w:rsidR="00BE16D3" w:rsidRDefault="00BE16D3" w:rsidP="00BE16D3">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84DEAC" w14:textId="77777777" w:rsidR="00BE16D3" w:rsidRDefault="00BE16D3">
      <w:pPr>
        <w:spacing w:after="0" w:line="240" w:lineRule="auto"/>
        <w:rPr>
          <w:rFonts w:eastAsia="Times New Roman"/>
          <w:b/>
          <w:bCs/>
          <w:kern w:val="0"/>
          <w:sz w:val="21"/>
          <w:szCs w:val="21"/>
        </w:rPr>
      </w:pPr>
      <w:r>
        <w:rPr>
          <w:rFonts w:eastAsia="Times New Roman"/>
          <w:b/>
          <w:bCs/>
          <w:kern w:val="0"/>
          <w:sz w:val="21"/>
          <w:szCs w:val="21"/>
        </w:rPr>
        <w:br w:type="page"/>
      </w:r>
    </w:p>
    <w:p w14:paraId="137AE8E6" w14:textId="77777777" w:rsidR="00BE16D3" w:rsidRDefault="00BE16D3" w:rsidP="00BE16D3">
      <w:pPr>
        <w:spacing w:line="247" w:lineRule="auto"/>
        <w:rPr>
          <w:rFonts w:eastAsia="Times New Roman"/>
          <w:b/>
          <w:bCs/>
          <w:kern w:val="0"/>
          <w:sz w:val="21"/>
          <w:szCs w:val="21"/>
        </w:rPr>
      </w:pPr>
    </w:p>
    <w:p w14:paraId="341ED99C" w14:textId="065F5CE1" w:rsidR="00BE16D3" w:rsidRPr="00F6333B" w:rsidRDefault="00BE16D3" w:rsidP="00BE16D3">
      <w:pPr>
        <w:spacing w:line="247" w:lineRule="auto"/>
        <w:rPr>
          <w:rFonts w:eastAsia="Times New Roman"/>
          <w:kern w:val="0"/>
          <w:sz w:val="21"/>
          <w:szCs w:val="21"/>
        </w:rPr>
      </w:pPr>
      <w:r w:rsidRPr="00F6333B">
        <w:rPr>
          <w:rFonts w:eastAsia="Times New Roman"/>
          <w:b/>
          <w:bCs/>
          <w:kern w:val="0"/>
          <w:sz w:val="21"/>
          <w:szCs w:val="21"/>
        </w:rPr>
        <w:t>The Righteous Prayer</w:t>
      </w:r>
    </w:p>
    <w:p w14:paraId="1E8EFE34"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"The prayer of a righteous man has great power to prevail" (James 5:16). This verse highlights the effectiveness of prayer when it comes from a heart aligned with God's will. Strive to live a life of righteousness, knowing that your prayers can have a profound impact. Seek God's guidance and intercede for others with confidence and faith.</w:t>
      </w:r>
    </w:p>
    <w:p w14:paraId="6EBAE422"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1. How can you incorporate the power of prayer into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emphasized as a tool for healing and restoration in James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prayers align with righteousness and faithfulness? </w:t>
      </w:r>
    </w:p>
    <w:p w14:paraId="12CEE4FD" w14:textId="77777777" w:rsidR="00BE16D3" w:rsidRPr="00F6333B" w:rsidRDefault="00BE16D3" w:rsidP="00BE16D3">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Bringing Back the Wanderer</w:t>
      </w:r>
    </w:p>
    <w:p w14:paraId="26338279" w14:textId="77777777" w:rsidR="00BE16D3" w:rsidRPr="00F6333B" w:rsidRDefault="00BE16D3" w:rsidP="00BE16D3">
      <w:pPr>
        <w:spacing w:line="247" w:lineRule="auto"/>
        <w:rPr>
          <w:rFonts w:eastAsia="Times New Roman"/>
          <w:kern w:val="0"/>
          <w:sz w:val="21"/>
          <w:szCs w:val="21"/>
        </w:rPr>
      </w:pPr>
      <w:r w:rsidRPr="00F6333B">
        <w:rPr>
          <w:rFonts w:eastAsia="Times New Roman"/>
          <w:kern w:val="0"/>
          <w:sz w:val="21"/>
          <w:szCs w:val="21"/>
        </w:rPr>
        <w:t>James 5:19-20 speaks of the importance of turning a sinner from the error of their ways. "Whoever turns a sinner from the error of his way will save his soul from death and cover over a multitude of sins." This is a call to be proactive in our faith, reaching out to those who have strayed and guiding them back to the truth. Let your life be a beacon of hope and redemption, pointing others to the saving grace of Jesus Christ.</w:t>
      </w:r>
    </w:p>
    <w:p w14:paraId="3BDFF341" w14:textId="21211727" w:rsidR="00F6333B" w:rsidRPr="001B37DC" w:rsidRDefault="00BE16D3" w:rsidP="00BE16D3">
      <w:pPr>
        <w:spacing w:line="247" w:lineRule="auto"/>
        <w:rPr>
          <w:rFonts w:eastAsia="Times New Roman"/>
          <w:kern w:val="0"/>
          <w:sz w:val="21"/>
          <w:szCs w:val="21"/>
        </w:rPr>
      </w:pPr>
      <w:r w:rsidRPr="00F6333B">
        <w:rPr>
          <w:rFonts w:eastAsia="Times New Roman"/>
          <w:kern w:val="0"/>
          <w:sz w:val="21"/>
          <w:szCs w:val="21"/>
        </w:rPr>
        <w:t>1. How can you actively support someone who is straying from their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gently guide a wanderer back to the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address spiritual wandering within your faith group?</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49B92" w14:textId="77777777" w:rsidR="007A1631" w:rsidRDefault="007A1631" w:rsidP="00993188">
      <w:pPr>
        <w:spacing w:after="0" w:line="240" w:lineRule="auto"/>
      </w:pPr>
      <w:r>
        <w:separator/>
      </w:r>
    </w:p>
  </w:endnote>
  <w:endnote w:type="continuationSeparator" w:id="0">
    <w:p w14:paraId="03C0D06D" w14:textId="77777777" w:rsidR="007A1631" w:rsidRDefault="007A1631"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7BAD6"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8975520"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0A954A3"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EA04" w14:textId="77777777" w:rsidR="007F1F09" w:rsidRPr="007F1F09" w:rsidRDefault="007F1F09" w:rsidP="00506EB5">
    <w:pPr>
      <w:pStyle w:val="Footer"/>
      <w:framePr w:wrap="none" w:vAnchor="text" w:hAnchor="margin" w:xAlign="center" w:y="1"/>
      <w:rPr>
        <w:rStyle w:val="PageNumber"/>
        <w:sz w:val="11"/>
        <w:szCs w:val="11"/>
      </w:rPr>
    </w:pPr>
  </w:p>
  <w:p w14:paraId="11627D16"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A658279"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0E4DDF39" wp14:editId="5C793E09">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24DBF2E" wp14:editId="6BAC0E5E">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B0863"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BC4D"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712ACDB5"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CD361" w14:textId="77777777" w:rsidR="007A1631" w:rsidRDefault="007A1631" w:rsidP="00993188">
      <w:pPr>
        <w:spacing w:after="0" w:line="240" w:lineRule="auto"/>
      </w:pPr>
      <w:r>
        <w:separator/>
      </w:r>
    </w:p>
  </w:footnote>
  <w:footnote w:type="continuationSeparator" w:id="0">
    <w:p w14:paraId="25975C41" w14:textId="77777777" w:rsidR="007A1631" w:rsidRDefault="007A1631"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6D3"/>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3C04B8"/>
    <w:rsid w:val="004C0D1D"/>
    <w:rsid w:val="004F7C83"/>
    <w:rsid w:val="005218D9"/>
    <w:rsid w:val="00590404"/>
    <w:rsid w:val="005C237B"/>
    <w:rsid w:val="00661B7E"/>
    <w:rsid w:val="006762E8"/>
    <w:rsid w:val="00687503"/>
    <w:rsid w:val="00692F03"/>
    <w:rsid w:val="00741D82"/>
    <w:rsid w:val="00752744"/>
    <w:rsid w:val="00762403"/>
    <w:rsid w:val="0078350E"/>
    <w:rsid w:val="00793C4A"/>
    <w:rsid w:val="007A1631"/>
    <w:rsid w:val="007C5E39"/>
    <w:rsid w:val="007E2F25"/>
    <w:rsid w:val="007F1F09"/>
    <w:rsid w:val="00800A60"/>
    <w:rsid w:val="00840C19"/>
    <w:rsid w:val="0086139F"/>
    <w:rsid w:val="00870740"/>
    <w:rsid w:val="0087297B"/>
    <w:rsid w:val="00875463"/>
    <w:rsid w:val="00876E58"/>
    <w:rsid w:val="00887FAA"/>
    <w:rsid w:val="008C74F7"/>
    <w:rsid w:val="0091161B"/>
    <w:rsid w:val="0095771F"/>
    <w:rsid w:val="00985E6C"/>
    <w:rsid w:val="00993188"/>
    <w:rsid w:val="009A38CE"/>
    <w:rsid w:val="009E4504"/>
    <w:rsid w:val="009E45C1"/>
    <w:rsid w:val="00A102B6"/>
    <w:rsid w:val="00AF1073"/>
    <w:rsid w:val="00AF454E"/>
    <w:rsid w:val="00B14F85"/>
    <w:rsid w:val="00B15325"/>
    <w:rsid w:val="00B22981"/>
    <w:rsid w:val="00B26268"/>
    <w:rsid w:val="00B4631E"/>
    <w:rsid w:val="00BB25B5"/>
    <w:rsid w:val="00BE16D3"/>
    <w:rsid w:val="00C53FDE"/>
    <w:rsid w:val="00CA7044"/>
    <w:rsid w:val="00CD424F"/>
    <w:rsid w:val="00D32F91"/>
    <w:rsid w:val="00DA5F01"/>
    <w:rsid w:val="00DB0942"/>
    <w:rsid w:val="00DC3612"/>
    <w:rsid w:val="00DC67AF"/>
    <w:rsid w:val="00E01F86"/>
    <w:rsid w:val="00E16C25"/>
    <w:rsid w:val="00E43AC8"/>
    <w:rsid w:val="00E97DBD"/>
    <w:rsid w:val="00EB0FDB"/>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919B8"/>
  <w15:chartTrackingRefBased/>
  <w15:docId w15:val="{737D4C63-C958-4A1C-8944-FFFA44ACC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8</TotalTime>
  <Pages>26</Pages>
  <Words>4707</Words>
  <Characters>26836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4</cp:revision>
  <cp:lastPrinted>2025-11-26T00:31:00Z</cp:lastPrinted>
  <dcterms:created xsi:type="dcterms:W3CDTF">2025-12-31T07:24:00Z</dcterms:created>
  <dcterms:modified xsi:type="dcterms:W3CDTF">2026-01-12T03:42:00Z</dcterms:modified>
</cp:coreProperties>
</file>